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586" w:rsidRDefault="000173D1" w:rsidP="00924586">
      <w:r>
        <w:rPr>
          <w:rFonts w:hint="eastAsia"/>
        </w:rPr>
        <w:t>別記</w:t>
      </w:r>
      <w:r w:rsidR="00924586">
        <w:rPr>
          <w:rFonts w:hint="eastAsia"/>
        </w:rPr>
        <w:t>様式第</w:t>
      </w:r>
      <w:r w:rsidR="008A0D7A">
        <w:rPr>
          <w:rFonts w:hint="eastAsia"/>
        </w:rPr>
        <w:t>１－３</w:t>
      </w:r>
      <w:r w:rsidR="00924586">
        <w:rPr>
          <w:rFonts w:hint="eastAsia"/>
        </w:rPr>
        <w:t>号</w:t>
      </w:r>
    </w:p>
    <w:p w:rsidR="007462FB" w:rsidRDefault="007462FB" w:rsidP="007462FB">
      <w:pPr>
        <w:jc w:val="center"/>
      </w:pPr>
      <w:r w:rsidRPr="00190185">
        <w:rPr>
          <w:rFonts w:hint="eastAsia"/>
        </w:rPr>
        <w:t>同種</w:t>
      </w:r>
      <w:r w:rsidR="000A5ACC">
        <w:rPr>
          <w:rFonts w:hint="eastAsia"/>
        </w:rPr>
        <w:t>業務</w:t>
      </w:r>
      <w:r w:rsidRPr="00190185">
        <w:rPr>
          <w:rFonts w:hint="eastAsia"/>
        </w:rPr>
        <w:t>の実績</w:t>
      </w:r>
      <w:r w:rsidR="00181D30">
        <w:rPr>
          <w:rFonts w:hint="eastAsia"/>
        </w:rPr>
        <w:t>調書</w:t>
      </w:r>
    </w:p>
    <w:p w:rsidR="007462FB" w:rsidRDefault="007462FB" w:rsidP="007462FB"/>
    <w:p w:rsidR="00181D30" w:rsidRDefault="00181D30" w:rsidP="00181D30">
      <w:pPr>
        <w:pStyle w:val="a4"/>
        <w:jc w:val="both"/>
      </w:pPr>
      <w:r>
        <w:rPr>
          <w:rFonts w:hint="eastAsia"/>
        </w:rPr>
        <w:t xml:space="preserve">　　　　　　　　　　　　　　　商号又は名称</w:t>
      </w:r>
    </w:p>
    <w:p w:rsidR="00181D30" w:rsidRPr="00181D30" w:rsidRDefault="00181D30" w:rsidP="00181D30">
      <w:pPr>
        <w:pStyle w:val="a4"/>
        <w:jc w:val="both"/>
      </w:pPr>
      <w:r>
        <w:rPr>
          <w:rFonts w:hint="eastAsia"/>
        </w:rPr>
        <w:t xml:space="preserve">　　　　　　　　　　　　　　　</w:t>
      </w:r>
      <w:r w:rsidRPr="00BA3177">
        <w:rPr>
          <w:rFonts w:hint="eastAsia"/>
          <w:spacing w:val="75"/>
          <w:fitText w:val="1380" w:id="1473964289"/>
        </w:rPr>
        <w:t>代表者氏</w:t>
      </w:r>
      <w:r w:rsidRPr="00BA3177">
        <w:rPr>
          <w:rFonts w:hint="eastAsia"/>
          <w:spacing w:val="30"/>
          <w:fitText w:val="1380" w:id="1473964289"/>
        </w:rPr>
        <w:t>名</w:t>
      </w:r>
      <w:r>
        <w:rPr>
          <w:rFonts w:hint="eastAsia"/>
        </w:rPr>
        <w:t xml:space="preserve">　　　　　　　　　　　　　　㊞</w:t>
      </w:r>
    </w:p>
    <w:p w:rsidR="007462FB" w:rsidRPr="007462FB" w:rsidRDefault="007462FB" w:rsidP="007462FB">
      <w:pPr>
        <w:pStyle w:val="a4"/>
        <w:jc w:val="both"/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6670"/>
      </w:tblGrid>
      <w:tr w:rsidR="00AF1448" w:rsidTr="00BA3177">
        <w:trPr>
          <w:trHeight w:val="404"/>
        </w:trPr>
        <w:tc>
          <w:tcPr>
            <w:tcW w:w="82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  <w:r w:rsidRPr="006E204D">
              <w:rPr>
                <w:rFonts w:hint="eastAsia"/>
              </w:rPr>
              <w:t>施工実績①</w:t>
            </w:r>
          </w:p>
        </w:tc>
      </w:tr>
      <w:tr w:rsidR="00AF1448" w:rsidTr="00BA3177">
        <w:trPr>
          <w:trHeight w:val="404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0A5ACC" w:rsidP="00A62971">
            <w:pPr>
              <w:pStyle w:val="a4"/>
              <w:ind w:left="282" w:hanging="282"/>
              <w:jc w:val="center"/>
            </w:pPr>
            <w:r w:rsidRPr="000A5ACC">
              <w:rPr>
                <w:rFonts w:hint="eastAsia"/>
                <w:spacing w:val="105"/>
                <w:fitText w:val="840" w:id="-1767111167"/>
              </w:rPr>
              <w:t>業務</w:t>
            </w:r>
            <w:r w:rsidRPr="000A5ACC">
              <w:rPr>
                <w:rFonts w:hint="eastAsia"/>
                <w:fitText w:val="840" w:id="-1767111167"/>
              </w:rPr>
              <w:t>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3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発注者名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1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0A5ACC" w:rsidP="00A62971">
            <w:pPr>
              <w:pStyle w:val="a4"/>
              <w:jc w:val="center"/>
            </w:pPr>
            <w:r>
              <w:rPr>
                <w:rFonts w:hint="eastAsia"/>
              </w:rPr>
              <w:t>実施</w:t>
            </w:r>
            <w:r w:rsidR="00AF1448" w:rsidRPr="006E204D">
              <w:rPr>
                <w:rFonts w:hint="eastAsia"/>
              </w:rPr>
              <w:t>場所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8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契約金額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67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0A5ACC" w:rsidP="00A62971">
            <w:pPr>
              <w:pStyle w:val="a4"/>
              <w:jc w:val="center"/>
            </w:pPr>
            <w:r>
              <w:rPr>
                <w:rFonts w:hint="eastAsia"/>
              </w:rPr>
              <w:t>委託期間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 xml:space="preserve">　　　年　　月　　日　～　　　　年　　月　　日</w:t>
            </w:r>
          </w:p>
        </w:tc>
      </w:tr>
      <w:tr w:rsidR="00AF1448" w:rsidTr="00BA3177">
        <w:trPr>
          <w:trHeight w:val="65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受注形態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単　体　　・　　共同企業体（出資比率　　％）</w:t>
            </w:r>
          </w:p>
        </w:tc>
      </w:tr>
      <w:tr w:rsidR="00AF1448" w:rsidTr="00BA3177">
        <w:trPr>
          <w:trHeight w:val="169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161226" w:rsidRPr="00804358" w:rsidRDefault="00161226" w:rsidP="00161226">
            <w:pPr>
              <w:pStyle w:val="a4"/>
              <w:jc w:val="center"/>
            </w:pPr>
            <w:r>
              <w:rPr>
                <w:rFonts w:hint="eastAsia"/>
              </w:rPr>
              <w:t>業務</w:t>
            </w:r>
            <w:r w:rsidR="00AF1448" w:rsidRPr="006E204D">
              <w:rPr>
                <w:rFonts w:hint="eastAsia"/>
              </w:rPr>
              <w:t>概要</w:t>
            </w:r>
          </w:p>
          <w:p w:rsidR="00AF1448" w:rsidRPr="00804358" w:rsidRDefault="00161226" w:rsidP="00161226">
            <w:pPr>
              <w:pStyle w:val="a4"/>
              <w:jc w:val="center"/>
            </w:pPr>
            <w:r>
              <w:rPr>
                <w:rFonts w:hint="eastAsia"/>
              </w:rPr>
              <w:t>（性能発注の確認・処理能力の確認</w:t>
            </w:r>
            <w:r w:rsidR="00AF1448" w:rsidRPr="006E204D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9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備　　考</w:t>
            </w:r>
          </w:p>
        </w:tc>
        <w:tc>
          <w:tcPr>
            <w:tcW w:w="6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04"/>
        </w:trPr>
        <w:tc>
          <w:tcPr>
            <w:tcW w:w="82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F1448">
            <w:pPr>
              <w:pStyle w:val="a4"/>
              <w:jc w:val="both"/>
            </w:pPr>
            <w:r w:rsidRPr="006E204D">
              <w:rPr>
                <w:rFonts w:hint="eastAsia"/>
              </w:rPr>
              <w:t>施工実績②</w:t>
            </w:r>
          </w:p>
        </w:tc>
      </w:tr>
      <w:tr w:rsidR="000A5ACC" w:rsidTr="00BA3177">
        <w:trPr>
          <w:trHeight w:val="404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ind w:left="282" w:hanging="282"/>
              <w:jc w:val="center"/>
            </w:pPr>
            <w:r w:rsidRPr="00161226">
              <w:rPr>
                <w:rFonts w:hint="eastAsia"/>
                <w:spacing w:val="105"/>
                <w:fitText w:val="840" w:id="-1767111167"/>
              </w:rPr>
              <w:t>業務</w:t>
            </w:r>
            <w:r w:rsidRPr="00161226">
              <w:rPr>
                <w:rFonts w:hint="eastAsia"/>
                <w:fitText w:val="840" w:id="-1767111167"/>
              </w:rPr>
              <w:t>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7462FB">
            <w:pPr>
              <w:pStyle w:val="a4"/>
              <w:jc w:val="both"/>
            </w:pPr>
          </w:p>
        </w:tc>
      </w:tr>
      <w:tr w:rsidR="007462FB" w:rsidTr="00BA3177">
        <w:trPr>
          <w:trHeight w:val="43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>発注者名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both"/>
            </w:pPr>
          </w:p>
        </w:tc>
      </w:tr>
      <w:tr w:rsidR="000A5ACC" w:rsidTr="00BA3177">
        <w:trPr>
          <w:trHeight w:val="41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実施</w:t>
            </w:r>
            <w:r w:rsidRPr="006E204D">
              <w:rPr>
                <w:rFonts w:hint="eastAsia"/>
              </w:rPr>
              <w:t>場所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7462FB">
            <w:pPr>
              <w:pStyle w:val="a4"/>
              <w:jc w:val="both"/>
            </w:pPr>
          </w:p>
        </w:tc>
      </w:tr>
      <w:tr w:rsidR="007462FB" w:rsidTr="00BA3177">
        <w:trPr>
          <w:trHeight w:val="428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>契約金額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both"/>
            </w:pPr>
          </w:p>
        </w:tc>
      </w:tr>
      <w:tr w:rsidR="000A5ACC" w:rsidTr="00BA3177">
        <w:trPr>
          <w:trHeight w:val="67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委託期間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 xml:space="preserve">　　　年　　月　　日　～　　　　年　　月　　日</w:t>
            </w:r>
          </w:p>
        </w:tc>
      </w:tr>
      <w:tr w:rsidR="007462FB" w:rsidTr="00BA3177">
        <w:trPr>
          <w:trHeight w:val="65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>受注形態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>単　体　　・　　共同企業体（出資比率　　％）</w:t>
            </w:r>
          </w:p>
        </w:tc>
      </w:tr>
      <w:tr w:rsidR="00161226" w:rsidTr="00BA3177">
        <w:trPr>
          <w:trHeight w:val="1677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業務</w:t>
            </w:r>
            <w:r w:rsidRPr="006E204D">
              <w:rPr>
                <w:rFonts w:hint="eastAsia"/>
              </w:rPr>
              <w:t>概要</w:t>
            </w:r>
          </w:p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（性能発注の確認・処理能力の確認</w:t>
            </w:r>
            <w:r w:rsidRPr="006E204D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161226" w:rsidRPr="00804358" w:rsidRDefault="00161226" w:rsidP="007462FB">
            <w:pPr>
              <w:pStyle w:val="a4"/>
              <w:jc w:val="both"/>
            </w:pPr>
          </w:p>
        </w:tc>
      </w:tr>
      <w:tr w:rsidR="007462FB" w:rsidTr="00BA3177">
        <w:trPr>
          <w:trHeight w:val="429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center"/>
            </w:pPr>
            <w:r w:rsidRPr="006E204D">
              <w:rPr>
                <w:rFonts w:hint="eastAsia"/>
              </w:rPr>
              <w:t>備　　考</w:t>
            </w:r>
          </w:p>
        </w:tc>
        <w:tc>
          <w:tcPr>
            <w:tcW w:w="6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62FB" w:rsidRPr="00804358" w:rsidRDefault="007462FB" w:rsidP="007462FB">
            <w:pPr>
              <w:pStyle w:val="a4"/>
              <w:jc w:val="both"/>
            </w:pPr>
          </w:p>
        </w:tc>
      </w:tr>
    </w:tbl>
    <w:p w:rsidR="00BA3177" w:rsidRDefault="00BA3177"/>
    <w:p w:rsidR="00BA3177" w:rsidRDefault="00BA3177"/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6670"/>
      </w:tblGrid>
      <w:tr w:rsidR="00BA3177" w:rsidTr="00BA3177">
        <w:trPr>
          <w:trHeight w:val="300"/>
        </w:trPr>
        <w:tc>
          <w:tcPr>
            <w:tcW w:w="82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A3177" w:rsidRDefault="00BA3177" w:rsidP="00A62971">
            <w:pPr>
              <w:pStyle w:val="a4"/>
              <w:jc w:val="both"/>
            </w:pPr>
            <w:r>
              <w:lastRenderedPageBreak/>
              <w:br w:type="page"/>
            </w:r>
            <w:r>
              <w:br w:type="page"/>
            </w:r>
            <w:r w:rsidRPr="006E204D">
              <w:rPr>
                <w:rFonts w:hint="eastAsia"/>
              </w:rPr>
              <w:t>施工実績③</w:t>
            </w:r>
          </w:p>
        </w:tc>
      </w:tr>
      <w:tr w:rsidR="000A5ACC" w:rsidTr="00BA3177">
        <w:trPr>
          <w:trHeight w:val="404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ind w:left="282" w:hanging="282"/>
              <w:jc w:val="center"/>
            </w:pPr>
            <w:r w:rsidRPr="000A5ACC">
              <w:rPr>
                <w:rFonts w:hint="eastAsia"/>
                <w:spacing w:val="105"/>
                <w:fitText w:val="840" w:id="-1767111167"/>
              </w:rPr>
              <w:t>業務</w:t>
            </w:r>
            <w:r w:rsidRPr="000A5ACC">
              <w:rPr>
                <w:rFonts w:hint="eastAsia"/>
                <w:fitText w:val="840" w:id="-1767111167"/>
              </w:rPr>
              <w:t>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3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発注者名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0A5ACC" w:rsidTr="00BA3177">
        <w:trPr>
          <w:trHeight w:val="41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実施</w:t>
            </w:r>
            <w:r w:rsidRPr="006E204D">
              <w:rPr>
                <w:rFonts w:hint="eastAsia"/>
              </w:rPr>
              <w:t>場所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8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契約金額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0A5ACC" w:rsidTr="00BA3177">
        <w:trPr>
          <w:trHeight w:val="67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委託期間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 xml:space="preserve">　　　年　　月　　日　～　　　　年　　月　　日</w:t>
            </w:r>
          </w:p>
        </w:tc>
      </w:tr>
      <w:tr w:rsidR="00AF1448" w:rsidTr="00BA3177">
        <w:trPr>
          <w:trHeight w:val="65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受注形態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単　体　　・　　共同企業体（出資比率　　％）</w:t>
            </w:r>
          </w:p>
        </w:tc>
      </w:tr>
      <w:tr w:rsidR="00161226" w:rsidTr="00BA3177">
        <w:trPr>
          <w:trHeight w:val="1239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業務</w:t>
            </w:r>
            <w:r w:rsidRPr="006E204D">
              <w:rPr>
                <w:rFonts w:hint="eastAsia"/>
              </w:rPr>
              <w:t>概要</w:t>
            </w:r>
          </w:p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（性能発注の確認・処理能力の確認</w:t>
            </w:r>
            <w:r w:rsidRPr="006E204D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161226" w:rsidRPr="00804358" w:rsidRDefault="00161226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9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備　　考</w:t>
            </w:r>
          </w:p>
        </w:tc>
        <w:tc>
          <w:tcPr>
            <w:tcW w:w="6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04"/>
        </w:trPr>
        <w:tc>
          <w:tcPr>
            <w:tcW w:w="82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  <w:r w:rsidRPr="006E204D">
              <w:rPr>
                <w:rFonts w:hint="eastAsia"/>
              </w:rPr>
              <w:t>施工実績④</w:t>
            </w:r>
          </w:p>
        </w:tc>
      </w:tr>
      <w:tr w:rsidR="000A5ACC" w:rsidTr="00BA3177">
        <w:trPr>
          <w:trHeight w:val="404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ind w:left="282" w:hanging="282"/>
              <w:jc w:val="center"/>
            </w:pPr>
            <w:r w:rsidRPr="000A5ACC">
              <w:rPr>
                <w:rFonts w:hint="eastAsia"/>
                <w:spacing w:val="105"/>
                <w:fitText w:val="840" w:id="-1767111167"/>
              </w:rPr>
              <w:t>業務</w:t>
            </w:r>
            <w:r w:rsidRPr="000A5ACC">
              <w:rPr>
                <w:rFonts w:hint="eastAsia"/>
                <w:fitText w:val="840" w:id="-1767111167"/>
              </w:rPr>
              <w:t>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3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発注者名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0A5ACC" w:rsidTr="00BA3177">
        <w:trPr>
          <w:trHeight w:val="41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実施</w:t>
            </w:r>
            <w:r w:rsidRPr="006E204D">
              <w:rPr>
                <w:rFonts w:hint="eastAsia"/>
              </w:rPr>
              <w:t>場所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8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契約金額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  <w:tr w:rsidR="000A5ACC" w:rsidTr="00BA3177">
        <w:trPr>
          <w:trHeight w:val="671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0A5ACC" w:rsidRPr="00804358" w:rsidRDefault="000A5ACC" w:rsidP="00A31597">
            <w:pPr>
              <w:pStyle w:val="a4"/>
              <w:jc w:val="center"/>
            </w:pPr>
            <w:r>
              <w:rPr>
                <w:rFonts w:hint="eastAsia"/>
              </w:rPr>
              <w:t>委託期間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0A5ACC" w:rsidRPr="00804358" w:rsidRDefault="000A5ACC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 xml:space="preserve">　　　年　　月　　日　～　　　　年　　月　　日</w:t>
            </w:r>
          </w:p>
        </w:tc>
      </w:tr>
      <w:tr w:rsidR="00AF1448" w:rsidTr="00BA3177">
        <w:trPr>
          <w:trHeight w:val="656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受注形態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単　体　　・　　共同企業体（出資比率　　％）</w:t>
            </w:r>
          </w:p>
        </w:tc>
      </w:tr>
      <w:tr w:rsidR="00161226" w:rsidTr="00BA3177">
        <w:trPr>
          <w:trHeight w:val="1265"/>
        </w:trPr>
        <w:tc>
          <w:tcPr>
            <w:tcW w:w="1610" w:type="dxa"/>
            <w:tcBorders>
              <w:left w:val="single" w:sz="12" w:space="0" w:color="auto"/>
            </w:tcBorders>
            <w:vAlign w:val="center"/>
          </w:tcPr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業務</w:t>
            </w:r>
            <w:r w:rsidRPr="006E204D">
              <w:rPr>
                <w:rFonts w:hint="eastAsia"/>
              </w:rPr>
              <w:t>概要</w:t>
            </w:r>
          </w:p>
          <w:p w:rsidR="00161226" w:rsidRPr="00804358" w:rsidRDefault="00161226" w:rsidP="00A31597">
            <w:pPr>
              <w:pStyle w:val="a4"/>
              <w:jc w:val="center"/>
            </w:pPr>
            <w:r>
              <w:rPr>
                <w:rFonts w:hint="eastAsia"/>
              </w:rPr>
              <w:t>（性能発注の確認・処理能力の確認</w:t>
            </w:r>
            <w:r w:rsidRPr="006E204D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6670" w:type="dxa"/>
            <w:tcBorders>
              <w:right w:val="single" w:sz="12" w:space="0" w:color="auto"/>
            </w:tcBorders>
            <w:vAlign w:val="center"/>
          </w:tcPr>
          <w:p w:rsidR="00161226" w:rsidRPr="00804358" w:rsidRDefault="00161226" w:rsidP="00A62971">
            <w:pPr>
              <w:pStyle w:val="a4"/>
              <w:jc w:val="both"/>
            </w:pPr>
          </w:p>
        </w:tc>
      </w:tr>
      <w:tr w:rsidR="00AF1448" w:rsidTr="00BA3177">
        <w:trPr>
          <w:trHeight w:val="429"/>
        </w:trPr>
        <w:tc>
          <w:tcPr>
            <w:tcW w:w="16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center"/>
            </w:pPr>
            <w:r w:rsidRPr="006E204D">
              <w:rPr>
                <w:rFonts w:hint="eastAsia"/>
              </w:rPr>
              <w:t>備　　考</w:t>
            </w:r>
          </w:p>
        </w:tc>
        <w:tc>
          <w:tcPr>
            <w:tcW w:w="6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1448" w:rsidRPr="00804358" w:rsidRDefault="00AF1448" w:rsidP="00A62971">
            <w:pPr>
              <w:pStyle w:val="a4"/>
              <w:jc w:val="both"/>
            </w:pPr>
          </w:p>
        </w:tc>
      </w:tr>
    </w:tbl>
    <w:p w:rsidR="007462FB" w:rsidRDefault="007462FB" w:rsidP="00952751">
      <w:pPr>
        <w:pStyle w:val="a4"/>
        <w:ind w:firstLineChars="100" w:firstLine="213"/>
        <w:jc w:val="both"/>
      </w:pPr>
      <w:r>
        <w:rPr>
          <w:rFonts w:hint="eastAsia"/>
        </w:rPr>
        <w:t>注</w:t>
      </w:r>
      <w:r w:rsidR="000A5ACC">
        <w:rPr>
          <w:rFonts w:hint="eastAsia"/>
        </w:rPr>
        <w:t xml:space="preserve">　</w:t>
      </w:r>
      <w:r w:rsidR="00161226">
        <w:rPr>
          <w:rFonts w:hint="eastAsia"/>
        </w:rPr>
        <w:t>１</w:t>
      </w:r>
      <w:r>
        <w:rPr>
          <w:rFonts w:hint="eastAsia"/>
        </w:rPr>
        <w:t xml:space="preserve">　</w:t>
      </w:r>
      <w:r w:rsidR="000A5ACC">
        <w:rPr>
          <w:rFonts w:hint="eastAsia"/>
        </w:rPr>
        <w:t>実施</w:t>
      </w:r>
      <w:r>
        <w:rPr>
          <w:rFonts w:hint="eastAsia"/>
        </w:rPr>
        <w:t>場所は、都道府県名及び市町村名を記載すること。</w:t>
      </w:r>
    </w:p>
    <w:p w:rsidR="007462FB" w:rsidRDefault="00161226" w:rsidP="00952751">
      <w:pPr>
        <w:pStyle w:val="a4"/>
        <w:ind w:firstLineChars="300" w:firstLine="638"/>
        <w:jc w:val="both"/>
      </w:pPr>
      <w:r>
        <w:rPr>
          <w:rFonts w:hint="eastAsia"/>
        </w:rPr>
        <w:t>２</w:t>
      </w:r>
      <w:r w:rsidR="00B02A4E">
        <w:rPr>
          <w:rFonts w:hint="eastAsia"/>
        </w:rPr>
        <w:t xml:space="preserve">　</w:t>
      </w:r>
      <w:r w:rsidR="007462FB">
        <w:rPr>
          <w:rFonts w:hint="eastAsia"/>
        </w:rPr>
        <w:t>受注形態は、該当しないものを抹消すること。</w:t>
      </w:r>
    </w:p>
    <w:p w:rsidR="007462FB" w:rsidRDefault="00161226" w:rsidP="00952751">
      <w:pPr>
        <w:pStyle w:val="a4"/>
        <w:ind w:leftChars="300" w:left="851" w:hangingChars="100" w:hanging="213"/>
        <w:jc w:val="both"/>
      </w:pPr>
      <w:r>
        <w:rPr>
          <w:rFonts w:hint="eastAsia"/>
        </w:rPr>
        <w:t>３</w:t>
      </w:r>
      <w:r w:rsidR="00B02A4E">
        <w:rPr>
          <w:rFonts w:hint="eastAsia"/>
        </w:rPr>
        <w:t xml:space="preserve">　</w:t>
      </w:r>
      <w:r w:rsidR="007462FB">
        <w:rPr>
          <w:rFonts w:hint="eastAsia"/>
        </w:rPr>
        <w:t>同種</w:t>
      </w:r>
      <w:r w:rsidR="000A5ACC">
        <w:rPr>
          <w:rFonts w:hint="eastAsia"/>
        </w:rPr>
        <w:t>業務</w:t>
      </w:r>
      <w:r w:rsidR="007462FB">
        <w:rPr>
          <w:rFonts w:hint="eastAsia"/>
        </w:rPr>
        <w:t>の実績について、的確に判断できる具体的項目を記載し、契約書の写し</w:t>
      </w:r>
      <w:r w:rsidR="0080354E">
        <w:rPr>
          <w:rFonts w:hint="eastAsia"/>
        </w:rPr>
        <w:t>等</w:t>
      </w:r>
      <w:r w:rsidR="007462FB">
        <w:rPr>
          <w:rFonts w:hint="eastAsia"/>
        </w:rPr>
        <w:t>を添付すること。なお、</w:t>
      </w:r>
      <w:r w:rsidR="00B772A2">
        <w:rPr>
          <w:rFonts w:hint="eastAsia"/>
        </w:rPr>
        <w:t>業務</w:t>
      </w:r>
      <w:r w:rsidR="007462FB">
        <w:rPr>
          <w:rFonts w:hint="eastAsia"/>
        </w:rPr>
        <w:t>内容について</w:t>
      </w:r>
      <w:r w:rsidR="00B772A2">
        <w:rPr>
          <w:rFonts w:hint="eastAsia"/>
        </w:rPr>
        <w:t>参加資格要件を満たすこと</w:t>
      </w:r>
      <w:r w:rsidR="007462FB">
        <w:rPr>
          <w:rFonts w:hint="eastAsia"/>
        </w:rPr>
        <w:t>を確認できるもの（仕様書、図面、パンフレット等）を添付すること。</w:t>
      </w:r>
    </w:p>
    <w:p w:rsidR="00952751" w:rsidRDefault="00161226" w:rsidP="00952751">
      <w:pPr>
        <w:pStyle w:val="a4"/>
        <w:ind w:leftChars="300" w:left="851" w:hangingChars="100" w:hanging="213"/>
        <w:jc w:val="both"/>
        <w:rPr>
          <w:rFonts w:hint="eastAsia"/>
        </w:rPr>
      </w:pPr>
      <w:r>
        <w:rPr>
          <w:rFonts w:hint="eastAsia"/>
        </w:rPr>
        <w:t>４</w:t>
      </w:r>
      <w:r w:rsidR="007462FB">
        <w:rPr>
          <w:rFonts w:hint="eastAsia"/>
        </w:rPr>
        <w:t xml:space="preserve">　</w:t>
      </w:r>
      <w:r w:rsidR="00952751">
        <w:rPr>
          <w:rFonts w:hint="eastAsia"/>
        </w:rPr>
        <w:t>同種業務の実績を確認することが目的であるため、</w:t>
      </w:r>
      <w:r w:rsidR="00952751">
        <w:rPr>
          <w:rFonts w:hint="eastAsia"/>
        </w:rPr>
        <w:t>本様式に記載する実績は</w:t>
      </w:r>
      <w:r w:rsidR="00952751">
        <w:rPr>
          <w:rFonts w:hint="eastAsia"/>
        </w:rPr>
        <w:t>最大４件までとする。</w:t>
      </w:r>
    </w:p>
    <w:p w:rsidR="007462FB" w:rsidRDefault="00952751" w:rsidP="00E101A5">
      <w:pPr>
        <w:pStyle w:val="a4"/>
        <w:ind w:leftChars="400" w:left="850" w:firstLineChars="100" w:firstLine="213"/>
        <w:jc w:val="both"/>
      </w:pPr>
      <w:r>
        <w:rPr>
          <w:rFonts w:hint="eastAsia"/>
        </w:rPr>
        <w:t>ただし、</w:t>
      </w:r>
      <w:r w:rsidR="00E101A5">
        <w:rPr>
          <w:rFonts w:hint="eastAsia"/>
        </w:rPr>
        <w:t>別途提出を求める</w:t>
      </w:r>
      <w:r>
        <w:rPr>
          <w:rFonts w:hint="eastAsia"/>
        </w:rPr>
        <w:t>技術提案においては、最大１０件までを評価対象と</w:t>
      </w:r>
      <w:bookmarkStart w:id="0" w:name="_GoBack"/>
      <w:bookmarkEnd w:id="0"/>
      <w:r>
        <w:rPr>
          <w:rFonts w:hint="eastAsia"/>
        </w:rPr>
        <w:t>する。</w:t>
      </w:r>
    </w:p>
    <w:p w:rsidR="006B52CD" w:rsidRPr="008C1416" w:rsidRDefault="00161226" w:rsidP="00952751">
      <w:pPr>
        <w:ind w:leftChars="300" w:left="851" w:hangingChars="100" w:hanging="213"/>
      </w:pPr>
      <w:r>
        <w:rPr>
          <w:rFonts w:hint="eastAsia"/>
        </w:rPr>
        <w:t>５</w:t>
      </w:r>
      <w:r w:rsidR="007462FB">
        <w:rPr>
          <w:rFonts w:hint="eastAsia"/>
        </w:rPr>
        <w:t xml:space="preserve">　共同企業体により</w:t>
      </w:r>
      <w:r w:rsidR="000A5ACC">
        <w:rPr>
          <w:rFonts w:hint="eastAsia"/>
        </w:rPr>
        <w:t>実施</w:t>
      </w:r>
      <w:r w:rsidR="007462FB">
        <w:rPr>
          <w:rFonts w:hint="eastAsia"/>
        </w:rPr>
        <w:t>した</w:t>
      </w:r>
      <w:r w:rsidR="000A5ACC">
        <w:rPr>
          <w:rFonts w:hint="eastAsia"/>
        </w:rPr>
        <w:t>業務</w:t>
      </w:r>
      <w:r w:rsidR="007462FB">
        <w:rPr>
          <w:rFonts w:hint="eastAsia"/>
        </w:rPr>
        <w:t>については、</w:t>
      </w:r>
      <w:r w:rsidR="000A5ACC">
        <w:rPr>
          <w:rFonts w:hint="eastAsia"/>
        </w:rPr>
        <w:t>共同企業体の代表者</w:t>
      </w:r>
      <w:r w:rsidR="007462FB">
        <w:rPr>
          <w:rFonts w:hint="eastAsia"/>
        </w:rPr>
        <w:t>の場合のみ実績として認めるので協定書の写しを添付すること。</w:t>
      </w:r>
    </w:p>
    <w:sectPr w:rsidR="006B52CD" w:rsidRPr="008C1416" w:rsidSect="00952751">
      <w:pgSz w:w="11906" w:h="16838" w:code="9"/>
      <w:pgMar w:top="1134" w:right="1701" w:bottom="851" w:left="1701" w:header="851" w:footer="992" w:gutter="0"/>
      <w:cols w:space="425"/>
      <w:docGrid w:type="linesAndChars" w:linePitch="412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AA8" w:rsidRDefault="00663AA8" w:rsidP="00004329">
      <w:r>
        <w:separator/>
      </w:r>
    </w:p>
  </w:endnote>
  <w:endnote w:type="continuationSeparator" w:id="0">
    <w:p w:rsidR="00663AA8" w:rsidRDefault="00663AA8" w:rsidP="0000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AA8" w:rsidRDefault="00663AA8" w:rsidP="00004329">
      <w:r>
        <w:separator/>
      </w:r>
    </w:p>
  </w:footnote>
  <w:footnote w:type="continuationSeparator" w:id="0">
    <w:p w:rsidR="00663AA8" w:rsidRDefault="00663AA8" w:rsidP="00004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E3F99"/>
    <w:multiLevelType w:val="hybridMultilevel"/>
    <w:tmpl w:val="802CA69A"/>
    <w:lvl w:ilvl="0" w:tplc="D7A8C9F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48C55F40"/>
    <w:multiLevelType w:val="hybridMultilevel"/>
    <w:tmpl w:val="4198BD40"/>
    <w:lvl w:ilvl="0" w:tplc="966E841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59816EED"/>
    <w:multiLevelType w:val="hybridMultilevel"/>
    <w:tmpl w:val="5D2CCEC8"/>
    <w:lvl w:ilvl="0" w:tplc="B920963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6BBA0237"/>
    <w:multiLevelType w:val="hybridMultilevel"/>
    <w:tmpl w:val="B90CA6BC"/>
    <w:lvl w:ilvl="0" w:tplc="075A7F4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7410551D"/>
    <w:multiLevelType w:val="hybridMultilevel"/>
    <w:tmpl w:val="2FD66FA4"/>
    <w:lvl w:ilvl="0" w:tplc="BBEE286C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77C813E1"/>
    <w:multiLevelType w:val="hybridMultilevel"/>
    <w:tmpl w:val="B3EE2320"/>
    <w:lvl w:ilvl="0" w:tplc="20D86344">
      <w:start w:val="2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oNotTrackMoves/>
  <w:defaultTabStop w:val="720"/>
  <w:drawingGridHorizontalSpacing w:val="213"/>
  <w:drawingGridVerticalSpacing w:val="206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0BCB"/>
    <w:rsid w:val="00004329"/>
    <w:rsid w:val="000173D1"/>
    <w:rsid w:val="0002696B"/>
    <w:rsid w:val="00027BBE"/>
    <w:rsid w:val="00050CFC"/>
    <w:rsid w:val="000672EE"/>
    <w:rsid w:val="00084347"/>
    <w:rsid w:val="0008796B"/>
    <w:rsid w:val="000908F6"/>
    <w:rsid w:val="00097DC4"/>
    <w:rsid w:val="000A5ACC"/>
    <w:rsid w:val="000C66C9"/>
    <w:rsid w:val="00104BE1"/>
    <w:rsid w:val="001157EC"/>
    <w:rsid w:val="00133424"/>
    <w:rsid w:val="00155E44"/>
    <w:rsid w:val="00156BFE"/>
    <w:rsid w:val="0016088F"/>
    <w:rsid w:val="00161226"/>
    <w:rsid w:val="00181D30"/>
    <w:rsid w:val="00190185"/>
    <w:rsid w:val="001A2A49"/>
    <w:rsid w:val="001A5753"/>
    <w:rsid w:val="001B7C5F"/>
    <w:rsid w:val="001C54D4"/>
    <w:rsid w:val="001D50ED"/>
    <w:rsid w:val="0020057C"/>
    <w:rsid w:val="002138F6"/>
    <w:rsid w:val="002148AF"/>
    <w:rsid w:val="00227CFC"/>
    <w:rsid w:val="002500B9"/>
    <w:rsid w:val="00261A03"/>
    <w:rsid w:val="002D1DEE"/>
    <w:rsid w:val="00323D45"/>
    <w:rsid w:val="00337F4E"/>
    <w:rsid w:val="003523F7"/>
    <w:rsid w:val="003A09A4"/>
    <w:rsid w:val="003A330B"/>
    <w:rsid w:val="003A7F1D"/>
    <w:rsid w:val="003D581E"/>
    <w:rsid w:val="003E10D5"/>
    <w:rsid w:val="004A701F"/>
    <w:rsid w:val="004A7D0A"/>
    <w:rsid w:val="004C2A90"/>
    <w:rsid w:val="004E01AE"/>
    <w:rsid w:val="004E320A"/>
    <w:rsid w:val="00517FB5"/>
    <w:rsid w:val="005400A9"/>
    <w:rsid w:val="00560B9F"/>
    <w:rsid w:val="00566340"/>
    <w:rsid w:val="0058402B"/>
    <w:rsid w:val="005D16B8"/>
    <w:rsid w:val="006032A1"/>
    <w:rsid w:val="00611639"/>
    <w:rsid w:val="00663AA8"/>
    <w:rsid w:val="006918E3"/>
    <w:rsid w:val="006B250D"/>
    <w:rsid w:val="006B52CD"/>
    <w:rsid w:val="006D6E3C"/>
    <w:rsid w:val="006E204D"/>
    <w:rsid w:val="006E22A7"/>
    <w:rsid w:val="00704FBC"/>
    <w:rsid w:val="007462FB"/>
    <w:rsid w:val="00747642"/>
    <w:rsid w:val="007623EA"/>
    <w:rsid w:val="007629C5"/>
    <w:rsid w:val="00775D44"/>
    <w:rsid w:val="007C3DA2"/>
    <w:rsid w:val="0080317B"/>
    <w:rsid w:val="0080354E"/>
    <w:rsid w:val="00804358"/>
    <w:rsid w:val="00810887"/>
    <w:rsid w:val="00813844"/>
    <w:rsid w:val="008420D3"/>
    <w:rsid w:val="0086518B"/>
    <w:rsid w:val="008A0D7A"/>
    <w:rsid w:val="008C1416"/>
    <w:rsid w:val="00924586"/>
    <w:rsid w:val="0095190C"/>
    <w:rsid w:val="00952751"/>
    <w:rsid w:val="00963F56"/>
    <w:rsid w:val="00993B28"/>
    <w:rsid w:val="009B40BE"/>
    <w:rsid w:val="00A26DA3"/>
    <w:rsid w:val="00A47305"/>
    <w:rsid w:val="00A63D77"/>
    <w:rsid w:val="00A651FD"/>
    <w:rsid w:val="00A84959"/>
    <w:rsid w:val="00A90BCB"/>
    <w:rsid w:val="00AA2364"/>
    <w:rsid w:val="00AB1F1C"/>
    <w:rsid w:val="00AC7BFB"/>
    <w:rsid w:val="00AF06B2"/>
    <w:rsid w:val="00AF1448"/>
    <w:rsid w:val="00B02A4E"/>
    <w:rsid w:val="00B10360"/>
    <w:rsid w:val="00B436B7"/>
    <w:rsid w:val="00B45AFD"/>
    <w:rsid w:val="00B566A0"/>
    <w:rsid w:val="00B7367A"/>
    <w:rsid w:val="00B772A2"/>
    <w:rsid w:val="00BA3177"/>
    <w:rsid w:val="00BA46B9"/>
    <w:rsid w:val="00BA61AD"/>
    <w:rsid w:val="00BB4532"/>
    <w:rsid w:val="00C07654"/>
    <w:rsid w:val="00C137B4"/>
    <w:rsid w:val="00C321EC"/>
    <w:rsid w:val="00C46755"/>
    <w:rsid w:val="00C74112"/>
    <w:rsid w:val="00C758BC"/>
    <w:rsid w:val="00CA7A35"/>
    <w:rsid w:val="00CD70E5"/>
    <w:rsid w:val="00CF6BF4"/>
    <w:rsid w:val="00D0034C"/>
    <w:rsid w:val="00D15A8E"/>
    <w:rsid w:val="00D669D1"/>
    <w:rsid w:val="00D91B7F"/>
    <w:rsid w:val="00D94A64"/>
    <w:rsid w:val="00DA4A16"/>
    <w:rsid w:val="00DE6C8B"/>
    <w:rsid w:val="00DE7B67"/>
    <w:rsid w:val="00DF4523"/>
    <w:rsid w:val="00E016BF"/>
    <w:rsid w:val="00E03250"/>
    <w:rsid w:val="00E0563A"/>
    <w:rsid w:val="00E101A5"/>
    <w:rsid w:val="00E12C80"/>
    <w:rsid w:val="00E75145"/>
    <w:rsid w:val="00E8527F"/>
    <w:rsid w:val="00E87B80"/>
    <w:rsid w:val="00EE00C9"/>
    <w:rsid w:val="00EE789C"/>
    <w:rsid w:val="00F12514"/>
    <w:rsid w:val="00F2120E"/>
    <w:rsid w:val="00F61A3D"/>
    <w:rsid w:val="00F8020A"/>
    <w:rsid w:val="00F93554"/>
    <w:rsid w:val="00FA070A"/>
    <w:rsid w:val="00FA7980"/>
    <w:rsid w:val="00FB3F85"/>
    <w:rsid w:val="00FB44BE"/>
    <w:rsid w:val="00FC1528"/>
    <w:rsid w:val="00FE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CB"/>
    <w:rPr>
      <w:rFonts w:ascii="Century" w:hAnsi="Century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02696B"/>
    <w:pPr>
      <w:jc w:val="center"/>
    </w:pPr>
  </w:style>
  <w:style w:type="paragraph" w:styleId="a4">
    <w:name w:val="Closing"/>
    <w:basedOn w:val="a"/>
    <w:link w:val="a5"/>
    <w:semiHidden/>
    <w:rsid w:val="0002696B"/>
    <w:pPr>
      <w:jc w:val="right"/>
    </w:pPr>
  </w:style>
  <w:style w:type="paragraph" w:styleId="a6">
    <w:name w:val="Date"/>
    <w:basedOn w:val="a"/>
    <w:next w:val="a"/>
    <w:semiHidden/>
    <w:rsid w:val="0002696B"/>
    <w:rPr>
      <w:sz w:val="22"/>
    </w:rPr>
  </w:style>
  <w:style w:type="paragraph" w:styleId="a7">
    <w:name w:val="Body Text"/>
    <w:basedOn w:val="a"/>
    <w:semiHidden/>
    <w:rsid w:val="0002696B"/>
    <w:pPr>
      <w:spacing w:before="120" w:after="120" w:line="360" w:lineRule="auto"/>
    </w:pPr>
  </w:style>
  <w:style w:type="paragraph" w:styleId="a8">
    <w:name w:val="Body Text Indent"/>
    <w:basedOn w:val="a"/>
    <w:semiHidden/>
    <w:rsid w:val="0002696B"/>
    <w:pPr>
      <w:ind w:left="230" w:hangingChars="100" w:hanging="230"/>
      <w:jc w:val="both"/>
    </w:pPr>
  </w:style>
  <w:style w:type="paragraph" w:styleId="a9">
    <w:name w:val="header"/>
    <w:basedOn w:val="a"/>
    <w:link w:val="aa"/>
    <w:uiPriority w:val="99"/>
    <w:unhideWhenUsed/>
    <w:rsid w:val="000043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04329"/>
    <w:rPr>
      <w:rFonts w:ascii="Century" w:hAnsi="Century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0043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04329"/>
    <w:rPr>
      <w:rFonts w:ascii="Century" w:hAnsi="Century"/>
      <w:sz w:val="21"/>
      <w:szCs w:val="24"/>
    </w:rPr>
  </w:style>
  <w:style w:type="table" w:styleId="ad">
    <w:name w:val="Table Grid"/>
    <w:basedOn w:val="a1"/>
    <w:uiPriority w:val="59"/>
    <w:rsid w:val="004E01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結語 (文字)"/>
    <w:link w:val="a4"/>
    <w:semiHidden/>
    <w:rsid w:val="00E12C80"/>
    <w:rPr>
      <w:rFonts w:ascii="Century" w:hAnsi="Century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 /><Relationship Id="rId3" Type="http://schemas.openxmlformats.org/officeDocument/2006/relationships/styles" Target="styles.xml" /><Relationship Id="rId7" Type="http://schemas.openxmlformats.org/officeDocument/2006/relationships/footnotes" Target="footnotes.xml" /><Relationship Id="rId2" Type="http://schemas.openxmlformats.org/officeDocument/2006/relationships/numbering" Target="numbering.xml" /><Relationship Id="rId6" Type="http://schemas.openxmlformats.org/officeDocument/2006/relationships/webSettings" Target="webSettings.xml" /><Relationship Id="rId5" Type="http://schemas.openxmlformats.org/officeDocument/2006/relationships/settings" Target="settings.xml" /><Relationship Id="rId10" Type="http://schemas.openxmlformats.org/officeDocument/2006/relationships/theme" Target="theme/theme1.xml" /><Relationship Id="rId4" Type="http://schemas.microsoft.com/office/2007/relationships/stylesWithEffects" Target="stylesWithEffects.xml" /><Relationship Id="rId9" Type="http://schemas.openxmlformats.org/officeDocument/2006/relationships/fontTable" Target="fontTable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告示フォーマット</Template>
  <TotalTime>226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長門市告示第　　号</vt:lpstr>
      <vt:lpstr>長門市告示第　　号</vt:lpstr>
    </vt:vector>
  </TitlesOfParts>
  <Company>長門市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長門市告示第　　号</dc:title>
  <dc:creator>admin</dc:creator>
  <cp:lastModifiedBy>admin</cp:lastModifiedBy>
  <cp:revision>28</cp:revision>
  <dcterms:created xsi:type="dcterms:W3CDTF">2017-07-18T01:33:00Z</dcterms:created>
  <dcterms:modified xsi:type="dcterms:W3CDTF">2021-07-21T02:10:00Z</dcterms:modified>
</cp:coreProperties>
</file>